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C34FB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C34FB" w:rsidRPr="007143BE" w:rsidRDefault="002C34FB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C34FB" w:rsidRPr="007143BE" w:rsidRDefault="007962B5" w:rsidP="007962B5">
            <w:pPr>
              <w:bidi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נובמבר</w:t>
            </w:r>
            <w:r w:rsidR="006D0BEE">
              <w:rPr>
                <w:rFonts w:ascii="Arial" w:hAnsi="Arial" w:cs="Arial" w:hint="cs"/>
                <w:sz w:val="20"/>
                <w:szCs w:val="20"/>
                <w:rtl/>
              </w:rPr>
              <w:t xml:space="preserve"> 201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C34FB" w:rsidRDefault="002C34FB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C34FB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C34FB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C34FB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C34FB" w:rsidRPr="00E75D0F" w:rsidRDefault="00E766EF" w:rsidP="007962B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7962B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7962B5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2A5F9B" w:rsidRDefault="002C34FB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C34FB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2C34FB" w:rsidRDefault="005E406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5417185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6.55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813E93">
        <w:rPr>
          <w:rFonts w:ascii="Arial" w:hAnsi="Arial" w:cs="Arial"/>
          <w:b/>
          <w:sz w:val="22"/>
          <w:szCs w:val="22"/>
          <w:rtl/>
        </w:rPr>
        <w:t>ה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2C34FB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2C34FB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C34FB" w:rsidRPr="00813E93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E75D0F">
        <w:tc>
          <w:tcPr>
            <w:tcW w:w="917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34FB" w:rsidRPr="00E75D0F" w:rsidTr="00E75D0F">
        <w:tc>
          <w:tcPr>
            <w:tcW w:w="9178" w:type="dxa"/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כתשתית ליישומים עבור המשרד. כדי לתפעל את המחשב נדרשות תוכנות תשתית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להפעלת המחשב שיש לשוכרן מהחברה.</w:t>
            </w:r>
            <w:r w:rsidR="00A4460E">
              <w:rPr>
                <w:rFonts w:ascii="Arial" w:hAnsi="Arial" w:cs="Arial" w:hint="cs"/>
                <w:b/>
                <w:rtl/>
              </w:rPr>
              <w:t xml:space="preserve"> </w:t>
            </w:r>
            <w:r w:rsidR="00A4460E">
              <w:rPr>
                <w:rFonts w:ascii="Arial" w:hAnsi="Arial" w:cs="Arial" w:hint="cs"/>
                <w:b/>
                <w:rtl/>
              </w:rPr>
              <w:t>המשרד שומר לעצמו את הזכות להאריך את ההתקשרות בשנתיים נוספות ו/או להרחיב את ההתקשרות ב20%</w:t>
            </w:r>
            <w:bookmarkStart w:id="0" w:name="_GoBack"/>
            <w:bookmarkEnd w:id="0"/>
          </w:p>
        </w:tc>
      </w:tr>
    </w:tbl>
    <w:p w:rsidR="002C34FB" w:rsidRDefault="005E406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1205230</wp:posOffset>
                </wp:positionH>
                <wp:positionV relativeFrom="paragraph">
                  <wp:posOffset>50165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4.9pt;margin-top:3.9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PnX743cAAAA&#10;CAEAAA8AAAAAAAAAAAAAAAAAEAUAAGRycy9kb3ducmV2LnhtbFBLBQYAAAAABAAEAPMAAAAZBgAA&#10;AAA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2C34FB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2C34FB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8"/>
          <w:szCs w:val="28"/>
          <w:rtl/>
        </w:rPr>
        <w:t xml:space="preserve">  </w:t>
      </w:r>
      <w:r w:rsidR="002C34FB" w:rsidRPr="007374D4">
        <w:rPr>
          <w:rFonts w:ascii="Arial" w:hAnsi="Arial" w:cs="Arial"/>
          <w:b/>
          <w:sz w:val="22"/>
          <w:szCs w:val="22"/>
          <w:rtl/>
        </w:rPr>
        <w:t>כן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 </w:t>
      </w:r>
      <w:r w:rsidR="002C34FB">
        <w:rPr>
          <w:rFonts w:ascii="Arial" w:hAnsi="Arial" w:cs="Arial"/>
          <w:b/>
          <w:sz w:val="28"/>
          <w:szCs w:val="28"/>
          <w:rtl/>
        </w:rPr>
        <w:t xml:space="preserve">  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34FB" w:rsidRPr="00813E93" w:rsidTr="00B87D44">
        <w:tc>
          <w:tcPr>
            <w:tcW w:w="3085" w:type="dxa"/>
          </w:tcPr>
          <w:p w:rsidR="002C34FB" w:rsidRPr="00813E93" w:rsidRDefault="005E406E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3059430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240.9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C34FB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1469C7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510067333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5E406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4FDE9FDF" wp14:editId="2AA7FB0A">
                      <wp:simplePos x="0" y="0"/>
                      <wp:positionH relativeFrom="column">
                        <wp:posOffset>1371600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8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nkhiCd4A&#10;AAAJAQAADwAAAAAAAAAAAAAAAAAQBQAAZHJzL2Rvd25yZXYueG1sUEsFBgAAAAAEAAQA8wAAABsG&#10;AAAAAA==&#10;" filled="f" stroked="f">
                      <v:textbox>
                        <w:txbxContent>
                          <w:p w:rsidR="002C34FB" w:rsidRPr="004E5FA3" w:rsidRDefault="002C34F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C34FB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501AAA" w:rsidRDefault="00900528" w:rsidP="004265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1,527,580 ₪ </w:t>
            </w:r>
            <w:r w:rsidR="007962B5">
              <w:rPr>
                <w:rFonts w:ascii="Arial" w:hAnsi="Arial" w:cs="Arial" w:hint="cs"/>
                <w:b/>
                <w:rtl/>
              </w:rPr>
              <w:t xml:space="preserve">( כולל </w:t>
            </w:r>
            <w:proofErr w:type="spellStart"/>
            <w:r w:rsidR="007962B5">
              <w:rPr>
                <w:rFonts w:ascii="Arial" w:hAnsi="Arial" w:cs="Arial" w:hint="cs"/>
                <w:b/>
                <w:rtl/>
              </w:rPr>
              <w:t>מעמ</w:t>
            </w:r>
            <w:proofErr w:type="spellEnd"/>
            <w:r w:rsidR="007962B5">
              <w:rPr>
                <w:rFonts w:ascii="Arial" w:hAnsi="Arial" w:cs="Arial" w:hint="cs"/>
                <w:b/>
                <w:rtl/>
              </w:rPr>
              <w:t xml:space="preserve"> )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7962B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1.1.20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7962B5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7962B5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Cs/>
          <w:rtl/>
        </w:rPr>
      </w:pPr>
    </w:p>
    <w:p w:rsidR="002C34FB" w:rsidRPr="00BD3C63" w:rsidRDefault="002C34FB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C34FB" w:rsidRDefault="002C34FB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661651">
        <w:tc>
          <w:tcPr>
            <w:tcW w:w="8522" w:type="dxa"/>
          </w:tcPr>
          <w:p w:rsidR="002C34FB" w:rsidRPr="00E75D0F" w:rsidRDefault="002C34FB" w:rsidP="00C0591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של תוכנות התשתית הנדרשות (מערכת הפעלה </w:t>
            </w:r>
            <w:r>
              <w:rPr>
                <w:rFonts w:ascii="Arial" w:hAnsi="Arial" w:cs="Arial"/>
                <w:b/>
                <w:sz w:val="22"/>
                <w:szCs w:val="22"/>
              </w:rPr>
              <w:t>z/OS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CICS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COBOL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DB2 UDB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DITTO/ESA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PSF V4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Classic Federation for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, VSAM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) והספק היחיד שניתן לשכור ממנו את התוכנות הללו.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C34FB" w:rsidRPr="00E75D0F" w:rsidTr="00E75D0F">
        <w:tc>
          <w:tcPr>
            <w:tcW w:w="2698" w:type="dxa"/>
          </w:tcPr>
          <w:p w:rsidR="002C34FB" w:rsidRPr="00E75D0F" w:rsidRDefault="00E82045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420" w:type="dxa"/>
          </w:tcPr>
          <w:p w:rsidR="002C34FB" w:rsidRPr="00E75D0F" w:rsidRDefault="00E82045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CTO </w:t>
            </w:r>
          </w:p>
        </w:tc>
        <w:tc>
          <w:tcPr>
            <w:tcW w:w="2700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C34FB" w:rsidRPr="00E75D0F" w:rsidTr="00E75D0F">
        <w:tc>
          <w:tcPr>
            <w:tcW w:w="269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2C34FB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66D5" w:rsidRDefault="009866D5">
      <w:r>
        <w:separator/>
      </w:r>
    </w:p>
  </w:endnote>
  <w:endnote w:type="continuationSeparator" w:id="0">
    <w:p w:rsidR="009866D5" w:rsidRDefault="009866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4FB" w:rsidRDefault="002C34F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A4460E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C34FB" w:rsidRDefault="002C34FB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C34FB" w:rsidRDefault="002C34F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C34FB" w:rsidRPr="000A6440" w:rsidRDefault="002C34F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66D5" w:rsidRDefault="009866D5">
      <w:r>
        <w:separator/>
      </w:r>
    </w:p>
  </w:footnote>
  <w:footnote w:type="continuationSeparator" w:id="0">
    <w:p w:rsidR="009866D5" w:rsidRDefault="009866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2C34FB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C34FB" w:rsidRDefault="002C34FB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C34FB" w:rsidRDefault="005E406E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75005" cy="598805"/>
                <wp:effectExtent l="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005" cy="598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C34FB" w:rsidRPr="00AA4CCB" w:rsidRDefault="002C34FB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BD8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171E"/>
    <w:rsid w:val="00192367"/>
    <w:rsid w:val="001C310B"/>
    <w:rsid w:val="001D66FE"/>
    <w:rsid w:val="001E6F57"/>
    <w:rsid w:val="001F3984"/>
    <w:rsid w:val="00212261"/>
    <w:rsid w:val="00212AF9"/>
    <w:rsid w:val="002257CF"/>
    <w:rsid w:val="002527BF"/>
    <w:rsid w:val="002650AB"/>
    <w:rsid w:val="00265C2E"/>
    <w:rsid w:val="00277F6A"/>
    <w:rsid w:val="002A133E"/>
    <w:rsid w:val="002A5F9B"/>
    <w:rsid w:val="002B54B3"/>
    <w:rsid w:val="002C2287"/>
    <w:rsid w:val="002C34FB"/>
    <w:rsid w:val="003150C9"/>
    <w:rsid w:val="003336E5"/>
    <w:rsid w:val="00354773"/>
    <w:rsid w:val="00374FF6"/>
    <w:rsid w:val="00384850"/>
    <w:rsid w:val="00385CFC"/>
    <w:rsid w:val="003B3F13"/>
    <w:rsid w:val="003C3261"/>
    <w:rsid w:val="003C34EE"/>
    <w:rsid w:val="003D5897"/>
    <w:rsid w:val="003E15EE"/>
    <w:rsid w:val="003E44F8"/>
    <w:rsid w:val="003E7F41"/>
    <w:rsid w:val="003F220D"/>
    <w:rsid w:val="004265DB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01AAA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E406E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959C9"/>
    <w:rsid w:val="00697A4C"/>
    <w:rsid w:val="006A3328"/>
    <w:rsid w:val="006A4B99"/>
    <w:rsid w:val="006B4739"/>
    <w:rsid w:val="006C4FFD"/>
    <w:rsid w:val="006C561C"/>
    <w:rsid w:val="006D0BEE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74D67"/>
    <w:rsid w:val="007962B5"/>
    <w:rsid w:val="00796814"/>
    <w:rsid w:val="007E6DA4"/>
    <w:rsid w:val="007F28EB"/>
    <w:rsid w:val="00813E93"/>
    <w:rsid w:val="00830AC0"/>
    <w:rsid w:val="00870B42"/>
    <w:rsid w:val="0087433A"/>
    <w:rsid w:val="00882DD4"/>
    <w:rsid w:val="0088329C"/>
    <w:rsid w:val="008B3B18"/>
    <w:rsid w:val="008B4800"/>
    <w:rsid w:val="008F2600"/>
    <w:rsid w:val="008F66E4"/>
    <w:rsid w:val="00900528"/>
    <w:rsid w:val="009051B4"/>
    <w:rsid w:val="00907A6B"/>
    <w:rsid w:val="009348E9"/>
    <w:rsid w:val="00936866"/>
    <w:rsid w:val="009463C0"/>
    <w:rsid w:val="00953002"/>
    <w:rsid w:val="009866D5"/>
    <w:rsid w:val="009868B9"/>
    <w:rsid w:val="00994B25"/>
    <w:rsid w:val="009A4D9D"/>
    <w:rsid w:val="009D237B"/>
    <w:rsid w:val="009E28A4"/>
    <w:rsid w:val="00A177BF"/>
    <w:rsid w:val="00A27371"/>
    <w:rsid w:val="00A43115"/>
    <w:rsid w:val="00A4460E"/>
    <w:rsid w:val="00A56D7D"/>
    <w:rsid w:val="00A67D02"/>
    <w:rsid w:val="00A76DAF"/>
    <w:rsid w:val="00A7791B"/>
    <w:rsid w:val="00AA4CCB"/>
    <w:rsid w:val="00AD5096"/>
    <w:rsid w:val="00AD6E2D"/>
    <w:rsid w:val="00B16512"/>
    <w:rsid w:val="00B2170C"/>
    <w:rsid w:val="00B50F29"/>
    <w:rsid w:val="00B6079A"/>
    <w:rsid w:val="00B63BF8"/>
    <w:rsid w:val="00B84CBB"/>
    <w:rsid w:val="00B87D44"/>
    <w:rsid w:val="00BA04CA"/>
    <w:rsid w:val="00BA05F4"/>
    <w:rsid w:val="00BA2A50"/>
    <w:rsid w:val="00BD3C63"/>
    <w:rsid w:val="00C0591B"/>
    <w:rsid w:val="00C1240F"/>
    <w:rsid w:val="00C15008"/>
    <w:rsid w:val="00C242BE"/>
    <w:rsid w:val="00C26B2E"/>
    <w:rsid w:val="00C449F1"/>
    <w:rsid w:val="00C56261"/>
    <w:rsid w:val="00C7701D"/>
    <w:rsid w:val="00C90284"/>
    <w:rsid w:val="00CA1C4A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766EF"/>
    <w:rsid w:val="00E8199B"/>
    <w:rsid w:val="00E82045"/>
    <w:rsid w:val="00E87754"/>
    <w:rsid w:val="00E90510"/>
    <w:rsid w:val="00E96FF4"/>
    <w:rsid w:val="00EA7B88"/>
    <w:rsid w:val="00EB2E12"/>
    <w:rsid w:val="00EC1EFD"/>
    <w:rsid w:val="00EC5B0E"/>
    <w:rsid w:val="00ED6318"/>
    <w:rsid w:val="00EE0A78"/>
    <w:rsid w:val="00EF36A2"/>
    <w:rsid w:val="00F02D21"/>
    <w:rsid w:val="00F23B12"/>
    <w:rsid w:val="00F35D1E"/>
    <w:rsid w:val="00F4194F"/>
    <w:rsid w:val="00F4368D"/>
    <w:rsid w:val="00F52885"/>
    <w:rsid w:val="00F5681B"/>
    <w:rsid w:val="00FA4201"/>
    <w:rsid w:val="00FB0C0B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7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2</Pages>
  <Words>241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3</cp:revision>
  <cp:lastPrinted>2015-11-22T11:21:00Z</cp:lastPrinted>
  <dcterms:created xsi:type="dcterms:W3CDTF">2018-11-14T06:55:00Z</dcterms:created>
  <dcterms:modified xsi:type="dcterms:W3CDTF">2018-11-19T09:06:00Z</dcterms:modified>
</cp:coreProperties>
</file>